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jpeg" ContentType="image/jpeg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customXml/item3.xml" ContentType="application/xml"/>
  <Override PartName="/customXml/itemProps3.xml" ContentType="application/vnd.openxmlformats-officedocument.customXmlProperties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customXml/item2.xml" ContentType="application/xml"/>
  <Override PartName="/customXml/itemProps2.xml" ContentType="application/vnd.openxmlformats-officedocument.customXmlProperties+xml"/>
  <Override PartName="/customXml/item1.xml" ContentType="application/xml"/>
  <Override PartName="/customXml/itemProps1.xml" ContentType="application/vnd.openxmlformats-officedocument.customXmlProperti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customXml/item4.xml" ContentType="application/xml"/>
  <Override PartName="/customXml/itemProps4.xml" ContentType="application/vnd.openxmlformats-officedocument.customXmlProperties+xml"/>
  <Override PartName="/word/endnotes.xml" ContentType="application/vnd.openxmlformats-officedocument.wordprocessingml.endnotes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package/2006/relationships/metadata/core-properties" Target="/docProps/core.xml" Id="rId2" /><Relationship Type="http://schemas.openxmlformats.org/officeDocument/2006/relationships/officeDocument" Target="/word/document.xml" Id="rId1" /><Relationship Type="http://schemas.openxmlformats.org/officeDocument/2006/relationships/custom-properties" Target="/docProps/custom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50C9" w:rsidP="006050C9" w:rsidRDefault="006050C9" w14:paraId="53501F5B" w14:textId="0CC1C742"/>
    <w:p w:rsidR="00737E0A" w:rsidP="006050C9" w:rsidRDefault="00737E0A" w14:paraId="7A3C3DDA" w14:textId="77777777"/>
    <w:p w:rsidR="00737E0A" w:rsidP="006050C9" w:rsidRDefault="00737E0A" w14:paraId="37F138CD" w14:textId="77777777"/>
    <w:p w:rsidR="00737E0A" w:rsidP="006050C9" w:rsidRDefault="00737E0A" w14:paraId="38567EC6" w14:textId="77777777"/>
    <w:p w:rsidR="00737E0A" w:rsidP="006050C9" w:rsidRDefault="00737E0A" w14:paraId="639CC6FA" w14:textId="77777777"/>
    <w:p w:rsidR="00737E0A" w:rsidP="006050C9" w:rsidRDefault="00737E0A" w14:paraId="245E9660" w14:textId="77777777"/>
    <w:p w:rsidR="00737E0A" w:rsidP="006050C9" w:rsidRDefault="00737E0A" w14:paraId="4AD19D58" w14:textId="77777777"/>
    <w:p w:rsidR="00737E0A" w:rsidP="006050C9" w:rsidRDefault="00737E0A" w14:paraId="7323E47D" w14:textId="77777777"/>
    <w:p w:rsidR="00737E0A" w:rsidP="006050C9" w:rsidRDefault="00737E0A" w14:paraId="2DE98C0B" w14:textId="77777777"/>
    <w:p w:rsidR="00737E0A" w:rsidP="006050C9" w:rsidRDefault="00737E0A" w14:paraId="7F7C7B26" w14:textId="77777777"/>
    <w:p w:rsidR="00737E0A" w:rsidP="006050C9" w:rsidRDefault="00737E0A" w14:paraId="7AD266DA" w14:textId="77777777"/>
    <w:p w:rsidR="00737E0A" w:rsidP="006050C9" w:rsidRDefault="00737E0A" w14:paraId="1E6A88D7" w14:textId="77777777"/>
    <w:p w:rsidR="00737E0A" w:rsidP="006050C9" w:rsidRDefault="00737E0A" w14:paraId="25E1C71D" w14:textId="77777777"/>
    <w:p w:rsidR="00737E0A" w:rsidP="006050C9" w:rsidRDefault="00737E0A" w14:paraId="60BDCE2C" w14:textId="77777777"/>
    <w:p w:rsidR="00737E0A" w:rsidP="006050C9" w:rsidRDefault="00737E0A" w14:paraId="1E4CE23D" w14:textId="77777777"/>
    <w:p w:rsidR="00737E0A" w:rsidP="006050C9" w:rsidRDefault="00737E0A" w14:paraId="5C10420E" w14:textId="77777777"/>
    <w:p w:rsidR="00737E0A" w:rsidP="006050C9" w:rsidRDefault="00737E0A" w14:paraId="33C51B32" w14:textId="77777777"/>
    <w:p w:rsidR="00737E0A" w:rsidP="006050C9" w:rsidRDefault="00737E0A" w14:paraId="443839CC" w14:textId="77777777"/>
    <w:p w:rsidR="00737E0A" w:rsidP="006050C9" w:rsidRDefault="00737E0A" w14:paraId="0477A2F0" w14:textId="77777777"/>
    <w:p w:rsidR="00737E0A" w:rsidP="006050C9" w:rsidRDefault="00737E0A" w14:paraId="6661CD65" w14:textId="77777777"/>
    <w:p w:rsidR="00737E0A" w:rsidP="006050C9" w:rsidRDefault="00737E0A" w14:paraId="29408CC4" w14:textId="77777777"/>
    <w:p w:rsidR="00737E0A" w:rsidP="006050C9" w:rsidRDefault="00737E0A" w14:paraId="390E04E6" w14:textId="77777777"/>
    <w:p w:rsidR="00737E0A" w:rsidP="006050C9" w:rsidRDefault="00737E0A" w14:paraId="20B51779" w14:textId="77777777"/>
    <w:p w:rsidR="00737E0A" w:rsidP="006050C9" w:rsidRDefault="00737E0A" w14:paraId="12412230" w14:textId="77777777"/>
    <w:p w:rsidR="00737E0A" w:rsidP="006050C9" w:rsidRDefault="00737E0A" w14:paraId="3148489C" w14:textId="77777777"/>
    <w:p w:rsidR="00737E0A" w:rsidP="006050C9" w:rsidRDefault="00737E0A" w14:paraId="1B0DF876" w14:textId="77777777"/>
    <w:p w:rsidR="00737E0A" w:rsidP="006050C9" w:rsidRDefault="00737E0A" w14:paraId="0CFBDC70" w14:textId="77777777"/>
    <w:p w:rsidR="00737E0A" w:rsidP="006050C9" w:rsidRDefault="00737E0A" w14:paraId="1E0C2887" w14:textId="43E19E04">
      <w:r>
        <w:tab/>
      </w:r>
      <w:r>
        <w:tab/>
      </w:r>
    </w:p>
    <w:sdt>
      <w:sdtPr>
        <w:alias w:val="PracticeName"/>
        <w:tag w:val="PracticeName"/>
        <w:id w:val="-215662964"/>
        <w:placeholder>
          <w:docPart w:val="12C4A60DBAE34A49B2B10264EBD212BE"/>
        </w:placeholder>
        <w:showingPlcHdr/>
        <w:text/>
      </w:sdtPr>
      <w:sdtEndPr/>
      <w:sdtContent>
        <w:p w:rsidR="0061291D" w:rsidP="001B78CD" w:rsidRDefault="006050C9" w14:paraId="430955AE" w14:textId="548A4F3F">
          <w:pPr>
            <w:ind w:left="1440" w:firstLine="720"/>
          </w:pPr>
          <w:r w:rsidRPr="00737E0A">
            <w:rPr>
              <w:rStyle w:val="PlaceholderText"/>
              <w:sz w:val="28"/>
              <w:szCs w:val="28"/>
            </w:rPr>
            <w:t>Queens Avenue Surgery</w:t>
          </w:r>
        </w:p>
      </w:sdtContent>
    </w:sdt>
    <w:p w:rsidRPr="001B78CD" w:rsidR="001B78CD" w:rsidP="001B78CD" w:rsidRDefault="001B78CD" w14:paraId="7C7FAC7C" w14:textId="77777777"/>
    <w:p w:rsidRPr="001B78CD" w:rsidR="001B78CD" w:rsidP="001B78CD" w:rsidRDefault="001B78CD" w14:paraId="7CC20C2A" w14:textId="77777777"/>
    <w:p w:rsidRPr="001B78CD" w:rsidR="001B78CD" w:rsidP="001B78CD" w:rsidRDefault="001B78CD" w14:paraId="7982CB4C" w14:textId="77777777"/>
    <w:p w:rsidRPr="001B78CD" w:rsidR="001B78CD" w:rsidP="001B78CD" w:rsidRDefault="001B78CD" w14:paraId="7E757571" w14:textId="77777777"/>
    <w:p w:rsidRPr="001B78CD" w:rsidR="001B78CD" w:rsidP="001B78CD" w:rsidRDefault="001B78CD" w14:paraId="318BF0A3" w14:textId="77777777"/>
    <w:p w:rsidRPr="001B78CD" w:rsidR="001B78CD" w:rsidP="001B78CD" w:rsidRDefault="001B78CD" w14:paraId="45223D8E" w14:textId="77777777"/>
    <w:p w:rsidRPr="001B78CD" w:rsidR="001B78CD" w:rsidP="001B78CD" w:rsidRDefault="001B78CD" w14:paraId="17E9D991" w14:textId="77777777"/>
    <w:p w:rsidRPr="001B78CD" w:rsidR="001B78CD" w:rsidP="001B78CD" w:rsidRDefault="001B78CD" w14:paraId="68BB5E2E" w14:textId="77777777"/>
    <w:p w:rsidRPr="001B78CD" w:rsidR="001B78CD" w:rsidP="001B78CD" w:rsidRDefault="001B78CD" w14:paraId="122A052C" w14:textId="77777777"/>
    <w:p w:rsidRPr="001B78CD" w:rsidR="001B78CD" w:rsidP="001B78CD" w:rsidRDefault="001B78CD" w14:paraId="50EEF82D" w14:textId="77777777"/>
    <w:p w:rsidRPr="001B78CD" w:rsidR="001B78CD" w:rsidP="001B78CD" w:rsidRDefault="001B78CD" w14:paraId="5E40C7A8" w14:textId="77777777"/>
    <w:p w:rsidRPr="001B78CD" w:rsidR="001B78CD" w:rsidP="001B78CD" w:rsidRDefault="001B78CD" w14:paraId="69143068" w14:textId="77777777"/>
    <w:p w:rsidRPr="001B78CD" w:rsidR="001B78CD" w:rsidP="001B78CD" w:rsidRDefault="001B78CD" w14:paraId="688F8227" w14:textId="77777777"/>
    <w:p w:rsidRPr="001B78CD" w:rsidR="001B78CD" w:rsidP="001B78CD" w:rsidRDefault="001B78CD" w14:paraId="42048DBA" w14:textId="77777777"/>
    <w:p w:rsidRPr="001B78CD" w:rsidR="001B78CD" w:rsidP="001B78CD" w:rsidRDefault="001B78CD" w14:paraId="65F01B82" w14:textId="77777777"/>
    <w:p w:rsidRPr="001B78CD" w:rsidR="001B78CD" w:rsidP="001B78CD" w:rsidRDefault="001B78CD" w14:paraId="388987B0" w14:textId="77777777"/>
    <w:p w:rsidR="001B78CD" w:rsidP="001B78CD" w:rsidRDefault="001B78CD" w14:paraId="70585A08" w14:textId="77777777"/>
    <w:sdt>
      <w:sdtPr>
        <w:rPr>
          <w:sz w:val="20"/>
          <w:szCs w:val="20"/>
        </w:rPr>
        <w:alias w:val="Date"/>
        <w:tag w:val="Date"/>
        <w:id w:val="1608228111"/>
        <w:placeholder>
          <w:docPart w:val="DefaultPlaceholder_-1854013440"/>
        </w:placeholder>
        <w:text/>
      </w:sdtPr>
      <w:sdtContent>
        <w:p w:rsidRPr="008D1AD1" w:rsidR="001B78CD" w:rsidP="001B78CD" w:rsidRDefault="001B78CD" w14:paraId="1EED0852" w14:textId="34EDD93C">
          <w:pPr>
            <w:jc w:val="right"/>
            <w:rPr>
              <w:sz w:val="20"/>
              <w:szCs w:val="20"/>
            </w:rPr>
          </w:pPr>
          <w:r w:rsidRPr="008D1AD1">
            <w:rPr>
              <w:sz w:val="20"/>
              <w:szCs w:val="20"/>
            </w:rPr>
            <w:t>12/7/2022 3:22:40 PM</w:t>
          </w:r>
        </w:p>
      </w:sdtContent>
    </w:sdt>
    <w:sectPr w:rsidRPr="008D1AD1" w:rsidR="001B78CD" w:rsidSect="00C16098">
      <w:headerReference w:type="even" r:id="rId10"/>
      <w:headerReference w:type="default" r:id="rId11"/>
      <w:headerReference w:type="first" r:id="rId12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7A510" w14:textId="77777777" w:rsidR="00F67302" w:rsidRDefault="00F67302" w:rsidP="007356DA">
      <w:r>
        <w:separator/>
      </w:r>
    </w:p>
  </w:endnote>
  <w:endnote w:type="continuationSeparator" w:id="0">
    <w:p w14:paraId="44D7698F" w14:textId="77777777" w:rsidR="00F67302" w:rsidRDefault="00F67302" w:rsidP="00735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dernBoldItalic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dernLigh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06359" w14:textId="77777777" w:rsidR="00F67302" w:rsidRDefault="00F67302" w:rsidP="007356DA">
      <w:r>
        <w:separator/>
      </w:r>
    </w:p>
  </w:footnote>
  <w:footnote w:type="continuationSeparator" w:id="0">
    <w:p w14:paraId="1A76D933" w14:textId="77777777" w:rsidR="00F67302" w:rsidRDefault="00F67302" w:rsidP="007356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356DA" w:rsidRDefault="008D1AD1" w14:paraId="0B3E8A88" w14:textId="4AC57249">
    <w:pPr>
      <w:pStyle w:val="Header"/>
    </w:pPr>
    <w:r>
      <w:rPr>
        <w:noProof/>
      </w:rPr>
      <w:pict w14:anchorId="13BE2B25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53487766" style="position:absolute;margin-left:0;margin-top:0;width:595.5pt;height:842pt;z-index:-251653120;mso-wrap-edited:f;mso-width-percent:0;mso-height-percent:0;mso-position-horizontal:center;mso-position-horizontal-relative:margin;mso-position-vertical:center;mso-position-vertical-relative:margin;mso-width-percent:0;mso-height-percent:0" alt="/Users/paulward/Documents/NHS England/1037_NHS England - RCGP CERTIFICATE update/Stage 1/Assets/1037_NHS England - RCGP CERTIFICATE update S1.jpg" o:spid="_x0000_s10243" o:allowincell="f" type="#_x0000_t75">
          <v:imagedata o:title="1037_NHS England - RCGP CERTIFICATE update S1" r:id="rId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356DA" w:rsidRDefault="008D1AD1" w14:paraId="548EF4A0" w14:textId="6B0D22CF">
    <w:pPr>
      <w:pStyle w:val="Header"/>
    </w:pPr>
    <w:r>
      <w:rPr>
        <w:noProof/>
      </w:rPr>
      <w:pict w14:anchorId="71FD3FA1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53487767" style="position:absolute;margin-left:0;margin-top:0;width:595.5pt;height:842pt;z-index:-251650048;mso-wrap-edited:f;mso-width-percent:0;mso-height-percent:0;mso-position-horizontal:center;mso-position-horizontal-relative:margin;mso-position-vertical:center;mso-position-vertical-relative:margin;mso-width-percent:0;mso-height-percent:0" alt="/Users/paulward/Documents/NHS England/1037_NHS England - RCGP CERTIFICATE update/Stage 1/Assets/1037_NHS England - RCGP CERTIFICATE update S1.jpg" o:spid="_x0000_s10242" o:allowincell="f" type="#_x0000_t75">
          <v:imagedata o:title="1037_NHS England - RCGP CERTIFICATE update S1" r:id="rId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356DA" w:rsidRDefault="008D1AD1" w14:paraId="694B4BF7" w14:textId="47A9545A">
    <w:pPr>
      <w:pStyle w:val="Header"/>
    </w:pPr>
    <w:r>
      <w:rPr>
        <w:noProof/>
      </w:rPr>
      <w:pict w14:anchorId="4615E600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53487765" style="position:absolute;margin-left:0;margin-top:0;width:595.5pt;height:842pt;z-index:-251656192;mso-wrap-edited:f;mso-width-percent:0;mso-height-percent:0;mso-position-horizontal:center;mso-position-horizontal-relative:margin;mso-position-vertical:center;mso-position-vertical-relative:margin;mso-width-percent:0;mso-height-percent:0" alt="/Users/paulward/Documents/NHS England/1037_NHS England - RCGP CERTIFICATE update/Stage 1/Assets/1037_NHS England - RCGP CERTIFICATE update S1.jpg" o:spid="_x0000_s10241" o:allowincell="f" type="#_x0000_t75">
          <v:imagedata o:title="1037_NHS England - RCGP CERTIFICATE update S1" r:id="rId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displayBackgroundShape/>
  <w:proofState w:spelling="clean" w:grammar="clean"/>
  <w:attachedTemplate r:id="rId1"/>
  <w:defaultTabStop w:val="720"/>
  <w:characterSpacingControl w:val="doNotCompress"/>
  <w:hdrShapeDefaults>
    <o:shapedefaults v:ext="edit" spidmax="10244"/>
    <o:shapelayout v:ext="edit">
      <o:idmap v:ext="edit" data="1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5D4"/>
    <w:rsid w:val="000E7610"/>
    <w:rsid w:val="001217EA"/>
    <w:rsid w:val="001275D4"/>
    <w:rsid w:val="001A616A"/>
    <w:rsid w:val="001B78CD"/>
    <w:rsid w:val="00232BB1"/>
    <w:rsid w:val="0023633B"/>
    <w:rsid w:val="0024794E"/>
    <w:rsid w:val="002D5015"/>
    <w:rsid w:val="003348BC"/>
    <w:rsid w:val="00410CE2"/>
    <w:rsid w:val="00412A14"/>
    <w:rsid w:val="00502D78"/>
    <w:rsid w:val="00576E17"/>
    <w:rsid w:val="006050C9"/>
    <w:rsid w:val="0061291D"/>
    <w:rsid w:val="006A0DFD"/>
    <w:rsid w:val="007356DA"/>
    <w:rsid w:val="00737E0A"/>
    <w:rsid w:val="00765B70"/>
    <w:rsid w:val="00785050"/>
    <w:rsid w:val="007A3153"/>
    <w:rsid w:val="007A6E93"/>
    <w:rsid w:val="007D2CFF"/>
    <w:rsid w:val="0081394F"/>
    <w:rsid w:val="00817755"/>
    <w:rsid w:val="00835EA2"/>
    <w:rsid w:val="008D1AD1"/>
    <w:rsid w:val="009029FB"/>
    <w:rsid w:val="00946018"/>
    <w:rsid w:val="00A408FE"/>
    <w:rsid w:val="00A739A0"/>
    <w:rsid w:val="00A80B93"/>
    <w:rsid w:val="00B06CB0"/>
    <w:rsid w:val="00B928E1"/>
    <w:rsid w:val="00C16098"/>
    <w:rsid w:val="00C71326"/>
    <w:rsid w:val="00D40DC7"/>
    <w:rsid w:val="00D76029"/>
    <w:rsid w:val="00D90363"/>
    <w:rsid w:val="00E154F1"/>
    <w:rsid w:val="00E54060"/>
    <w:rsid w:val="00F365B8"/>
    <w:rsid w:val="00F67302"/>
    <w:rsid w:val="00FA695A"/>
    <w:rsid w:val="00FF3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4"/>
    <o:shapelayout v:ext="edit">
      <o:idmap v:ext="edit" data="1"/>
    </o:shapelayout>
  </w:shapeDefaults>
  <w:decimalSymbol w:val="."/>
  <w:listSeparator w:val=","/>
  <w14:docId w14:val="5F5F26AE"/>
  <w15:chartTrackingRefBased/>
  <w15:docId w15:val="{0F893705-0E36-4C98-9DA7-85AC2EADE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6050C9"/>
  </w:style>
  <w:style w:type="paragraph" w:styleId="Heading1">
    <w:name w:val="heading 1"/>
    <w:aliases w:val="1 Menu heading"/>
    <w:basedOn w:val="Normal"/>
    <w:next w:val="Normal"/>
    <w:link w:val="Heading1Char"/>
    <w:uiPriority w:val="9"/>
    <w:qFormat/>
    <w:rsid w:val="00A739A0"/>
    <w:pPr>
      <w:widowControl w:val="0"/>
      <w:tabs>
        <w:tab w:val="left" w:pos="-142"/>
        <w:tab w:val="right" w:pos="3544"/>
        <w:tab w:val="right" w:pos="4111"/>
        <w:tab w:val="right" w:pos="4678"/>
        <w:tab w:val="right" w:pos="5103"/>
        <w:tab w:val="right" w:pos="6663"/>
        <w:tab w:val="right" w:pos="8647"/>
        <w:tab w:val="right" w:pos="9072"/>
        <w:tab w:val="right" w:pos="9639"/>
      </w:tabs>
      <w:suppressAutoHyphens/>
      <w:autoSpaceDE w:val="0"/>
      <w:autoSpaceDN w:val="0"/>
      <w:adjustRightInd w:val="0"/>
      <w:spacing w:before="57" w:after="283"/>
      <w:jc w:val="center"/>
      <w:textAlignment w:val="center"/>
      <w:outlineLvl w:val="0"/>
    </w:pPr>
    <w:rPr>
      <w:rFonts w:ascii="Cambria" w:hAnsi="Cambria" w:cs="ModernBoldItalic"/>
      <w:b/>
      <w:bCs/>
      <w:iCs/>
      <w:color w:val="382829"/>
      <w:sz w:val="44"/>
      <w:szCs w:val="44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39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aliases w:val="Sub heading"/>
    <w:basedOn w:val="Heading2"/>
    <w:next w:val="Normal"/>
    <w:link w:val="Heading3Char"/>
    <w:uiPriority w:val="9"/>
    <w:unhideWhenUsed/>
    <w:qFormat/>
    <w:rsid w:val="00A739A0"/>
    <w:pPr>
      <w:keepNext w:val="0"/>
      <w:keepLines w:val="0"/>
      <w:widowControl w:val="0"/>
      <w:tabs>
        <w:tab w:val="left" w:pos="-142"/>
        <w:tab w:val="right" w:pos="3544"/>
        <w:tab w:val="right" w:pos="4111"/>
        <w:tab w:val="right" w:pos="4678"/>
        <w:tab w:val="right" w:pos="5103"/>
        <w:tab w:val="right" w:pos="6663"/>
        <w:tab w:val="right" w:pos="8647"/>
        <w:tab w:val="right" w:pos="9072"/>
        <w:tab w:val="right" w:pos="9639"/>
      </w:tabs>
      <w:suppressAutoHyphens/>
      <w:autoSpaceDE w:val="0"/>
      <w:autoSpaceDN w:val="0"/>
      <w:adjustRightInd w:val="0"/>
      <w:spacing w:before="57" w:after="283"/>
      <w:jc w:val="center"/>
      <w:textAlignment w:val="center"/>
      <w:outlineLvl w:val="2"/>
    </w:pPr>
    <w:rPr>
      <w:rFonts w:ascii="Cambria" w:eastAsiaTheme="minorHAnsi" w:hAnsi="Cambria" w:cs="ModernBoldItalic"/>
      <w:b/>
      <w:bCs/>
      <w:iCs/>
      <w:color w:val="382829"/>
      <w:sz w:val="28"/>
      <w:szCs w:val="44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06CB0"/>
    <w:pPr>
      <w:widowControl w:val="0"/>
      <w:tabs>
        <w:tab w:val="left" w:pos="-142"/>
        <w:tab w:val="right" w:pos="3544"/>
        <w:tab w:val="right" w:pos="4111"/>
        <w:tab w:val="right" w:pos="4678"/>
        <w:tab w:val="right" w:pos="5103"/>
        <w:tab w:val="right" w:pos="6804"/>
        <w:tab w:val="right" w:pos="8647"/>
        <w:tab w:val="right" w:pos="9072"/>
        <w:tab w:val="right" w:pos="9639"/>
      </w:tabs>
      <w:suppressAutoHyphens/>
      <w:autoSpaceDE w:val="0"/>
      <w:autoSpaceDN w:val="0"/>
      <w:adjustRightInd w:val="0"/>
      <w:spacing w:after="80"/>
      <w:jc w:val="center"/>
      <w:textAlignment w:val="center"/>
      <w:outlineLvl w:val="4"/>
    </w:pPr>
    <w:rPr>
      <w:rFonts w:cs="ModernLight"/>
      <w:color w:val="000000"/>
      <w:spacing w:val="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B06CB0"/>
    <w:rPr>
      <w:rFonts w:cs="ModernLight"/>
      <w:color w:val="000000"/>
      <w:spacing w:val="2"/>
      <w:lang w:eastAsia="en-GB"/>
    </w:rPr>
  </w:style>
  <w:style w:type="character" w:customStyle="1" w:styleId="Heading3Char">
    <w:name w:val="Heading 3 Char"/>
    <w:aliases w:val="Sub heading Char"/>
    <w:basedOn w:val="DefaultParagraphFont"/>
    <w:link w:val="Heading3"/>
    <w:uiPriority w:val="9"/>
    <w:rsid w:val="00A739A0"/>
    <w:rPr>
      <w:rFonts w:ascii="Cambria" w:hAnsi="Cambria" w:cs="ModernBoldItalic"/>
      <w:b/>
      <w:bCs/>
      <w:iCs/>
      <w:color w:val="382829"/>
      <w:sz w:val="28"/>
      <w:szCs w:val="4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39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aliases w:val="1 Menu heading Char"/>
    <w:basedOn w:val="DefaultParagraphFont"/>
    <w:link w:val="Heading1"/>
    <w:uiPriority w:val="9"/>
    <w:rsid w:val="00A739A0"/>
    <w:rPr>
      <w:rFonts w:ascii="Cambria" w:hAnsi="Cambria" w:cs="ModernBoldItalic"/>
      <w:b/>
      <w:bCs/>
      <w:iCs/>
      <w:color w:val="382829"/>
      <w:sz w:val="44"/>
      <w:szCs w:val="4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356D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56DA"/>
  </w:style>
  <w:style w:type="paragraph" w:styleId="Footer">
    <w:name w:val="footer"/>
    <w:basedOn w:val="Normal"/>
    <w:link w:val="FooterChar"/>
    <w:uiPriority w:val="99"/>
    <w:unhideWhenUsed/>
    <w:rsid w:val="007356D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56DA"/>
  </w:style>
  <w:style w:type="character" w:styleId="PlaceholderText">
    <w:name w:val="Placeholder Text"/>
    <w:basedOn w:val="DefaultParagraphFont"/>
    <w:uiPriority w:val="99"/>
    <w:semiHidden/>
    <w:rsid w:val="009029F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/word/footnotes.xml" Id="rId8" /><Relationship Type="http://schemas.openxmlformats.org/officeDocument/2006/relationships/fontTable" Target="/word/fontTable.xml" Id="rId13" /><Relationship Type="http://schemas.openxmlformats.org/officeDocument/2006/relationships/customXml" Target="/customXml/item3.xml" Id="rId3" /><Relationship Type="http://schemas.openxmlformats.org/officeDocument/2006/relationships/webSettings" Target="/word/webSettings.xml" Id="rId7" /><Relationship Type="http://schemas.openxmlformats.org/officeDocument/2006/relationships/header" Target="/word/header3.xml" Id="rId12" /><Relationship Type="http://schemas.openxmlformats.org/officeDocument/2006/relationships/customXml" Target="/customXml/item2.xml" Id="rId2" /><Relationship Type="http://schemas.openxmlformats.org/officeDocument/2006/relationships/customXml" Target="/customXml/item1.xml" Id="rId1" /><Relationship Type="http://schemas.openxmlformats.org/officeDocument/2006/relationships/settings" Target="/word/settings.xml" Id="rId6" /><Relationship Type="http://schemas.openxmlformats.org/officeDocument/2006/relationships/header" Target="/word/header2.xml" Id="rId11" /><Relationship Type="http://schemas.openxmlformats.org/officeDocument/2006/relationships/styles" Target="/word/styles.xml" Id="rId5" /><Relationship Type="http://schemas.openxmlformats.org/officeDocument/2006/relationships/theme" Target="/word/theme/theme1.xml" Id="rId15" /><Relationship Type="http://schemas.openxmlformats.org/officeDocument/2006/relationships/header" Target="/word/header1.xml" Id="rId10" /><Relationship Type="http://schemas.openxmlformats.org/officeDocument/2006/relationships/customXml" Target="/customXml/item4.xml" Id="rId4" /><Relationship Type="http://schemas.openxmlformats.org/officeDocument/2006/relationships/endnotes" Target="/word/endnotes.xml" Id="rId9" /><Relationship Type="http://schemas.openxmlformats.org/officeDocument/2006/relationships/glossaryDocument" Target="/word/glossary/document.xm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image1.jpeg" Id="rId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image1.jpeg" Id="rId1" /></Relationships>
</file>

<file path=word/_rels/header3.xml.rels>&#65279;<?xml version="1.0" encoding="utf-8"?><Relationships xmlns="http://schemas.openxmlformats.org/package/2006/relationships"><Relationship Type="http://schemas.openxmlformats.org/officeDocument/2006/relationships/image" Target="/word/media/image1.jpeg" Id="rId1" 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file:///C:\Users\ACOLLI~1\AppData\Local\Temp\37\7zOCD18C7B2\982_NHS%20England%20-%20RCGP%20materials%20CERTIFICATE%20S3.dotx" TargetMode="External" Id="rId1" /></Relationships>
</file>

<file path=word/glossary/_rels/document.xml.rels>&#65279;<?xml version="1.0" encoding="utf-8"?><Relationships xmlns="http://schemas.openxmlformats.org/package/2006/relationships"><Relationship Type="http://schemas.openxmlformats.org/officeDocument/2006/relationships/webSettings" Target="/word/glossary/webSettings.xml" Id="rId3" /><Relationship Type="http://schemas.openxmlformats.org/officeDocument/2006/relationships/settings" Target="/word/glossary/settings.xml" Id="rId2" /><Relationship Type="http://schemas.openxmlformats.org/officeDocument/2006/relationships/styles" Target="/word/glossary/styles.xml" Id="rId1" /><Relationship Type="http://schemas.openxmlformats.org/officeDocument/2006/relationships/fontTable" Target="/word/glossary/fontTable.xml" Id="rId4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2C4A60DBAE34A49B2B10264EBD212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4F9F55-3101-AB47-811C-E1F0AF4CBBEA}"/>
      </w:docPartPr>
      <w:docPartBody>
        <w:p w:rsidR="000768D2" w:rsidRDefault="006776E2" w:rsidP="006776E2">
          <w:pPr>
            <w:pStyle w:val="12C4A60DBAE34A49B2B10264EBD212BE"/>
          </w:pPr>
          <w:r w:rsidRPr="00A225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845B68-30CE-4789-8EAB-7B5D0C287BF6}"/>
      </w:docPartPr>
      <w:docPartBody>
        <w:p w:rsidR="00000000" w:rsidRDefault="000768D2">
          <w:r w:rsidRPr="001F300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dernBoldItalic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dernLigh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E2C"/>
    <w:rsid w:val="000768D2"/>
    <w:rsid w:val="006776E2"/>
    <w:rsid w:val="00FD3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768D2"/>
    <w:rPr>
      <w:color w:val="808080"/>
    </w:rPr>
  </w:style>
  <w:style w:type="paragraph" w:customStyle="1" w:styleId="12C4A60DBAE34A49B2B10264EBD212BE">
    <w:name w:val="12C4A60DBAE34A49B2B10264EBD212BE"/>
    <w:rsid w:val="006776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?><Relationships xmlns="http://schemas.openxmlformats.org/package/2006/relationships"><Relationship Type="http://schemas.openxmlformats.org/officeDocument/2006/relationships/customXmlProps" Target="/customXml/itemProps1.xml" Id="rId1" /></Relationships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Id1" 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Id1" /></Relationships>
</file>

<file path=customXml/_rels/item4.xml.rels>&#65279;<?xml version="1.0" encoding="utf-8"?><Relationships xmlns="http://schemas.openxmlformats.org/package/2006/relationships"><Relationship Type="http://schemas.openxmlformats.org/officeDocument/2006/relationships/customXmlProps" Target="/customXml/itemProps4.xml" Id="rId1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2D7E5A3BA65E4A9951D51ACE81577C" ma:contentTypeVersion="10" ma:contentTypeDescription="Create a new document." ma:contentTypeScope="" ma:versionID="f4275ebc31747754a3d9c50cbc4cb3ff">
  <xsd:schema xmlns:xsd="http://www.w3.org/2001/XMLSchema" xmlns:xs="http://www.w3.org/2001/XMLSchema" xmlns:p="http://schemas.microsoft.com/office/2006/metadata/properties" xmlns:ns2="faba7e9f-b56e-490a-84e4-d95fbfd765fd" xmlns:ns3="9cb30a37-e17e-48f6-819c-818d17fedf6f" targetNamespace="http://schemas.microsoft.com/office/2006/metadata/properties" ma:root="true" ma:fieldsID="fdafffdd9c241d4a79f4ea273c06249d" ns2:_="" ns3:_="">
    <xsd:import namespace="faba7e9f-b56e-490a-84e4-d95fbfd765fd"/>
    <xsd:import namespace="9cb30a37-e17e-48f6-819c-818d17fedf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ba7e9f-b56e-490a-84e4-d95fbfd765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f5156a5-ab19-4525-af57-dc6961067a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b30a37-e17e-48f6-819c-818d17fedf6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71e59cc-4665-4559-9385-e8a864d7b620}" ma:internalName="TaxCatchAll" ma:showField="CatchAllData" ma:web="9cb30a37-e17e-48f6-819c-818d17fedf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ba7e9f-b56e-490a-84e4-d95fbfd765fd">
      <Terms xmlns="http://schemas.microsoft.com/office/infopath/2007/PartnerControls"/>
    </lcf76f155ced4ddcb4097134ff3c332f>
    <TaxCatchAll xmlns="9cb30a37-e17e-48f6-819c-818d17fedf6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436B33-8DAD-4727-B70D-0D5C2CB548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A0D80C-24BE-4303-8D05-8B0E576053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ba7e9f-b56e-490a-84e4-d95fbfd765fd"/>
    <ds:schemaRef ds:uri="9cb30a37-e17e-48f6-819c-818d17fedf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CD8848-5D13-4B0E-9ACD-EBDE39F62829}">
  <ds:schemaRefs>
    <ds:schemaRef ds:uri="http://schemas.microsoft.com/office/infopath/2007/PartnerControls"/>
    <ds:schemaRef ds:uri="http://purl.org/dc/terms/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dcmitype/"/>
    <ds:schemaRef ds:uri="9cb30a37-e17e-48f6-819c-818d17fedf6f"/>
    <ds:schemaRef ds:uri="faba7e9f-b56e-490a-84e4-d95fbfd765fd"/>
  </ds:schemaRefs>
</ds:datastoreItem>
</file>

<file path=customXml/itemProps4.xml><?xml version="1.0" encoding="utf-8"?>
<ds:datastoreItem xmlns:ds="http://schemas.openxmlformats.org/officeDocument/2006/customXml" ds:itemID="{C20A3B25-3024-4694-AFF7-4CE9EAB1C0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982_NHS England - RCGP materials CERTIFICATE S3</Template>
  <TotalTime>35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Collins, Andrea</dc:creator>
  <cp:keywords/>
  <dc:description/>
  <cp:lastModifiedBy>Gabriel Bailey</cp:lastModifiedBy>
  <cp:revision>14</cp:revision>
  <dcterms:created xsi:type="dcterms:W3CDTF">2019-11-22T15:13:00Z</dcterms:created>
  <dcterms:modified xsi:type="dcterms:W3CDTF">2022-10-25T12:35:00Z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0x010100532D7E5A3BA65E4A9951D51ACE81577C</vt:lpwstr>
  </property>
  <property fmtid="{D5CDD505-2E9C-101B-9397-08002B2CF9AE}" pid="3" name="MediaServiceImageTags">
    <vt:lpwstr/>
  </property>
</Properties>
</file>